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-1230"/>
        <w:tblW w:w="1049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09"/>
        <w:gridCol w:w="2835"/>
        <w:gridCol w:w="257"/>
        <w:gridCol w:w="27"/>
        <w:gridCol w:w="6662"/>
      </w:tblGrid>
      <w:tr w:rsidR="00024FA1" w:rsidRPr="00B22425" w:rsidTr="00AB1943">
        <w:trPr>
          <w:trHeight w:val="4395"/>
        </w:trPr>
        <w:tc>
          <w:tcPr>
            <w:tcW w:w="3828" w:type="dxa"/>
            <w:gridSpan w:val="4"/>
            <w:vMerge w:val="restart"/>
            <w:tcBorders>
              <w:bottom w:val="nil"/>
            </w:tcBorders>
          </w:tcPr>
          <w:p w:rsidR="00024FA1" w:rsidRDefault="0074410B" w:rsidP="00B224F8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79.4pt;margin-top:5.45pt;width:109.6pt;height:109.6pt;z-index:-251651072;mso-position-horizontal-relative:text;mso-position-vertical-relative:text;mso-width-relative:page;mso-height-relative:page">
                  <v:imagedata r:id="rId10" o:title="Идущие вперёд"/>
                </v:shape>
              </w:pict>
            </w:r>
          </w:p>
          <w:p w:rsidR="00024FA1" w:rsidRPr="00024FA1" w:rsidRDefault="00024FA1" w:rsidP="00024FA1"/>
          <w:p w:rsidR="00024FA1" w:rsidRPr="00024FA1" w:rsidRDefault="00024FA1" w:rsidP="00024FA1"/>
          <w:p w:rsidR="00024FA1" w:rsidRDefault="00024FA1" w:rsidP="00024FA1"/>
          <w:p w:rsidR="00024FA1" w:rsidRPr="00024FA1" w:rsidRDefault="0074410B" w:rsidP="00C10153">
            <w:pPr>
              <w:tabs>
                <w:tab w:val="left" w:pos="960"/>
              </w:tabs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-7363</wp:posOffset>
                  </wp:positionH>
                  <wp:positionV relativeFrom="paragraph">
                    <wp:posOffset>526383</wp:posOffset>
                  </wp:positionV>
                  <wp:extent cx="1352550" cy="13525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tcBorders>
              <w:bottom w:val="nil"/>
            </w:tcBorders>
          </w:tcPr>
          <w:p w:rsidR="00024FA1" w:rsidRPr="00764F5D" w:rsidRDefault="00764F5D" w:rsidP="00B224F8">
            <w:pPr>
              <w:pStyle w:val="af"/>
              <w:jc w:val="center"/>
              <w:rPr>
                <w:sz w:val="40"/>
              </w:rPr>
            </w:pPr>
            <w:r w:rsidRPr="00764F5D">
              <w:rPr>
                <w:sz w:val="40"/>
              </w:rPr>
              <w:t xml:space="preserve">УПРАВЛЕНИЕ ОБРАЗОВАНИЯ И </w:t>
            </w:r>
            <w:r w:rsidR="00024FA1" w:rsidRPr="00764F5D">
              <w:rPr>
                <w:sz w:val="40"/>
              </w:rPr>
              <w:t>СЕРОВСКАЯ ГОРОДСКАЯ ОРГАНИЗАЦИЯ</w:t>
            </w:r>
          </w:p>
          <w:p w:rsidR="00024FA1" w:rsidRPr="00B224F8" w:rsidRDefault="00024FA1" w:rsidP="00B224F8">
            <w:pPr>
              <w:jc w:val="center"/>
              <w:rPr>
                <w:b/>
                <w:color w:val="006C31"/>
                <w:sz w:val="36"/>
              </w:rPr>
            </w:pPr>
            <w:r w:rsidRPr="00B224F8">
              <w:rPr>
                <w:b/>
                <w:color w:val="006C31"/>
                <w:sz w:val="36"/>
              </w:rPr>
              <w:t>Профсоюза работников народного образования и науки РФ</w:t>
            </w:r>
            <w:r>
              <w:rPr>
                <w:b/>
                <w:color w:val="006C31"/>
                <w:sz w:val="36"/>
              </w:rPr>
              <w:t xml:space="preserve">  </w:t>
            </w:r>
          </w:p>
          <w:p w:rsidR="00024FA1" w:rsidRPr="00B22425" w:rsidRDefault="00764F5D" w:rsidP="00C261C5">
            <w:pPr>
              <w:pStyle w:val="af"/>
              <w:jc w:val="center"/>
            </w:pPr>
            <w:r>
              <w:rPr>
                <w:color w:val="FF0000"/>
                <w:sz w:val="36"/>
              </w:rPr>
              <w:t>«Мой любимый питомец</w:t>
            </w:r>
            <w:r w:rsidR="008008E6">
              <w:rPr>
                <w:color w:val="FF0000"/>
                <w:sz w:val="36"/>
              </w:rPr>
              <w:t>»</w:t>
            </w:r>
          </w:p>
        </w:tc>
      </w:tr>
      <w:tr w:rsidR="00024FA1" w:rsidRPr="00B22425" w:rsidTr="00AB1943">
        <w:trPr>
          <w:trHeight w:val="249"/>
        </w:trPr>
        <w:tc>
          <w:tcPr>
            <w:tcW w:w="3828" w:type="dxa"/>
            <w:gridSpan w:val="4"/>
            <w:vMerge/>
            <w:tcBorders>
              <w:bottom w:val="nil"/>
            </w:tcBorders>
          </w:tcPr>
          <w:p w:rsidR="00024FA1" w:rsidRPr="00B22425" w:rsidRDefault="00024FA1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62" w:type="dxa"/>
            <w:tcBorders>
              <w:bottom w:val="nil"/>
            </w:tcBorders>
            <w:vAlign w:val="bottom"/>
          </w:tcPr>
          <w:p w:rsidR="00024FA1" w:rsidRPr="002E7A97" w:rsidRDefault="00764F5D" w:rsidP="002E7A97">
            <w:pPr>
              <w:spacing w:after="40" w:line="21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16328C" w:themeColor="accent6" w:themeShade="BF"/>
                <w:sz w:val="36"/>
                <w:szCs w:val="24"/>
              </w:rPr>
              <w:t>Планируем провести 02 октября на базе Веселый бор</w:t>
            </w:r>
          </w:p>
        </w:tc>
      </w:tr>
      <w:tr w:rsidR="00C24A7B" w:rsidRPr="00D47BDB" w:rsidTr="000B3D6E">
        <w:trPr>
          <w:trHeight w:val="894"/>
        </w:trPr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C24A7B" w:rsidRPr="00B22425" w:rsidRDefault="00C24A7B" w:rsidP="00B224F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E12DAC3" wp14:editId="245F3C10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7B68E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C24A7B" w:rsidRPr="00CF7CB8" w:rsidRDefault="00C24A7B" w:rsidP="008F53DE">
            <w:pPr>
              <w:pStyle w:val="af1"/>
              <w:rPr>
                <w:color w:val="0D0D0D" w:themeColor="text1" w:themeTint="F2"/>
              </w:rPr>
            </w:pPr>
            <w:r w:rsidRPr="00CF7CB8">
              <w:rPr>
                <w:color w:val="0D0D0D" w:themeColor="text1" w:themeTint="F2"/>
              </w:rPr>
              <w:t>624992</w:t>
            </w:r>
          </w:p>
          <w:p w:rsidR="00C24A7B" w:rsidRPr="00CF7CB8" w:rsidRDefault="00C24A7B" w:rsidP="008F53DE">
            <w:pPr>
              <w:pStyle w:val="af1"/>
              <w:rPr>
                <w:color w:val="0D0D0D" w:themeColor="text1" w:themeTint="F2"/>
              </w:rPr>
            </w:pPr>
            <w:r w:rsidRPr="00CF7CB8">
              <w:rPr>
                <w:color w:val="0D0D0D" w:themeColor="text1" w:themeTint="F2"/>
              </w:rPr>
              <w:t>Свердловская обл.</w:t>
            </w:r>
            <w:r>
              <w:rPr>
                <w:color w:val="0D0D0D" w:themeColor="text1" w:themeTint="F2"/>
              </w:rPr>
              <w:t xml:space="preserve"> </w:t>
            </w:r>
            <w:r w:rsidRPr="00CF7CB8">
              <w:rPr>
                <w:color w:val="0D0D0D" w:themeColor="text1" w:themeTint="F2"/>
              </w:rPr>
              <w:t>г. Серов</w:t>
            </w:r>
          </w:p>
          <w:p w:rsidR="00C24A7B" w:rsidRPr="00CF7CB8" w:rsidRDefault="00C24A7B" w:rsidP="008F53DE">
            <w:pPr>
              <w:pStyle w:val="af1"/>
              <w:rPr>
                <w:color w:val="0D0D0D" w:themeColor="text1" w:themeTint="F2"/>
              </w:rPr>
            </w:pPr>
            <w:r w:rsidRPr="00CF7CB8">
              <w:rPr>
                <w:color w:val="0D0D0D" w:themeColor="text1" w:themeTint="F2"/>
              </w:rPr>
              <w:t>ул. Луначарского</w:t>
            </w:r>
            <w:r>
              <w:rPr>
                <w:color w:val="0D0D0D" w:themeColor="text1" w:themeTint="F2"/>
              </w:rPr>
              <w:t xml:space="preserve">, </w:t>
            </w:r>
            <w:r w:rsidRPr="00CF7CB8">
              <w:rPr>
                <w:color w:val="0D0D0D" w:themeColor="text1" w:themeTint="F2"/>
              </w:rPr>
              <w:t>д. 99, каб.210</w:t>
            </w:r>
          </w:p>
        </w:tc>
        <w:tc>
          <w:tcPr>
            <w:tcW w:w="257" w:type="dxa"/>
            <w:vMerge w:val="restart"/>
          </w:tcPr>
          <w:p w:rsidR="00C24A7B" w:rsidRPr="00B22425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gridSpan w:val="2"/>
            <w:vMerge w:val="restart"/>
          </w:tcPr>
          <w:tbl>
            <w:tblPr>
              <w:tblStyle w:val="ae"/>
              <w:tblpPr w:leftFromText="180" w:rightFromText="180" w:horzAnchor="margin" w:tblpY="210"/>
              <w:tblOverlap w:val="never"/>
              <w:tblW w:w="6232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4536"/>
            </w:tblGrid>
            <w:tr w:rsidR="000B3D6E" w:rsidTr="00961849">
              <w:tc>
                <w:tcPr>
                  <w:tcW w:w="1696" w:type="dxa"/>
                </w:tcPr>
                <w:p w:rsidR="000B3D6E" w:rsidRPr="000B3D6E" w:rsidRDefault="000B3D6E" w:rsidP="000B3D6E">
                  <w:pPr>
                    <w:pStyle w:val="a1"/>
                    <w:numPr>
                      <w:ilvl w:val="0"/>
                      <w:numId w:val="0"/>
                    </w:numPr>
                    <w:jc w:val="center"/>
                    <w:rPr>
                      <w:rFonts w:ascii="Liberation Serif" w:hAnsi="Liberation Serif"/>
                      <w:b/>
                      <w:sz w:val="28"/>
                    </w:rPr>
                  </w:pPr>
                  <w:r w:rsidRPr="000B3D6E">
                    <w:rPr>
                      <w:rFonts w:ascii="Liberation Serif" w:hAnsi="Liberation Serif"/>
                      <w:b/>
                      <w:sz w:val="28"/>
                    </w:rPr>
                    <w:t>Площадка 1</w:t>
                  </w:r>
                </w:p>
              </w:tc>
              <w:tc>
                <w:tcPr>
                  <w:tcW w:w="4536" w:type="dxa"/>
                </w:tcPr>
                <w:p w:rsidR="000B3D6E" w:rsidRPr="000B3D6E" w:rsidRDefault="000B3D6E" w:rsidP="000B3D6E">
                  <w:pPr>
                    <w:pStyle w:val="a1"/>
                    <w:numPr>
                      <w:ilvl w:val="0"/>
                      <w:numId w:val="0"/>
                    </w:numPr>
                    <w:jc w:val="center"/>
                    <w:rPr>
                      <w:rFonts w:ascii="Liberation Serif" w:hAnsi="Liberation Serif"/>
                      <w:b/>
                      <w:sz w:val="28"/>
                    </w:rPr>
                  </w:pPr>
                  <w:r w:rsidRPr="000B3D6E">
                    <w:rPr>
                      <w:rFonts w:ascii="Liberation Serif" w:hAnsi="Liberation Serif"/>
                      <w:b/>
                      <w:sz w:val="28"/>
                    </w:rPr>
                    <w:t>Собаки</w:t>
                  </w:r>
                </w:p>
              </w:tc>
            </w:tr>
            <w:tr w:rsidR="000B3D6E" w:rsidRPr="00937A18" w:rsidTr="00961849">
              <w:tc>
                <w:tcPr>
                  <w:tcW w:w="1696" w:type="dxa"/>
                </w:tcPr>
                <w:p w:rsidR="000B3D6E" w:rsidRPr="000B3D6E" w:rsidRDefault="000B3D6E" w:rsidP="000B3D6E">
                  <w:pPr>
                    <w:jc w:val="center"/>
                    <w:rPr>
                      <w:rFonts w:ascii="Liberation Serif" w:hAnsi="Liberation Serif"/>
                      <w:b/>
                      <w:sz w:val="28"/>
                    </w:rPr>
                  </w:pPr>
                  <w:r w:rsidRPr="000B3D6E">
                    <w:rPr>
                      <w:rFonts w:ascii="Liberation Serif" w:hAnsi="Liberation Serif"/>
                      <w:b/>
                      <w:sz w:val="28"/>
                    </w:rPr>
                    <w:t>Площадка 2</w:t>
                  </w:r>
                </w:p>
              </w:tc>
              <w:tc>
                <w:tcPr>
                  <w:tcW w:w="4536" w:type="dxa"/>
                </w:tcPr>
                <w:p w:rsidR="000B3D6E" w:rsidRPr="000B3D6E" w:rsidRDefault="000B3D6E" w:rsidP="000B3D6E">
                  <w:pPr>
                    <w:jc w:val="center"/>
                    <w:rPr>
                      <w:rFonts w:ascii="Liberation Serif" w:hAnsi="Liberation Serif"/>
                      <w:b/>
                      <w:sz w:val="28"/>
                    </w:rPr>
                  </w:pPr>
                  <w:r w:rsidRPr="000B3D6E">
                    <w:rPr>
                      <w:rFonts w:ascii="Liberation Serif" w:hAnsi="Liberation Serif"/>
                      <w:b/>
                      <w:sz w:val="28"/>
                    </w:rPr>
                    <w:t>Кошки</w:t>
                  </w:r>
                </w:p>
              </w:tc>
            </w:tr>
            <w:tr w:rsidR="000B3D6E" w:rsidRPr="00D47BDB" w:rsidTr="00961849">
              <w:tc>
                <w:tcPr>
                  <w:tcW w:w="1696" w:type="dxa"/>
                </w:tcPr>
                <w:p w:rsidR="000B3D6E" w:rsidRPr="000B3D6E" w:rsidRDefault="000B3D6E" w:rsidP="000B3D6E">
                  <w:pPr>
                    <w:jc w:val="center"/>
                    <w:rPr>
                      <w:rFonts w:ascii="Liberation Serif" w:hAnsi="Liberation Serif"/>
                      <w:b/>
                      <w:sz w:val="28"/>
                    </w:rPr>
                  </w:pPr>
                  <w:r w:rsidRPr="000B3D6E">
                    <w:rPr>
                      <w:rFonts w:ascii="Liberation Serif" w:hAnsi="Liberation Serif"/>
                      <w:b/>
                      <w:sz w:val="28"/>
                    </w:rPr>
                    <w:t>Площадка 3</w:t>
                  </w:r>
                </w:p>
              </w:tc>
              <w:tc>
                <w:tcPr>
                  <w:tcW w:w="4536" w:type="dxa"/>
                </w:tcPr>
                <w:p w:rsidR="000B3D6E" w:rsidRPr="000B3D6E" w:rsidRDefault="00C95158" w:rsidP="000B3D6E">
                  <w:pPr>
                    <w:jc w:val="center"/>
                    <w:rPr>
                      <w:rFonts w:ascii="Liberation Serif" w:hAnsi="Liberation Serif"/>
                      <w:b/>
                      <w:sz w:val="28"/>
                    </w:rPr>
                  </w:pPr>
                  <w:r>
                    <w:rPr>
                      <w:rFonts w:ascii="Liberation Serif" w:hAnsi="Liberation Serif"/>
                      <w:b/>
                      <w:sz w:val="28"/>
                    </w:rPr>
                    <w:t>Зв</w:t>
                  </w:r>
                  <w:r w:rsidR="000B3D6E" w:rsidRPr="000B3D6E">
                    <w:rPr>
                      <w:rFonts w:ascii="Liberation Serif" w:hAnsi="Liberation Serif"/>
                      <w:b/>
                      <w:sz w:val="28"/>
                    </w:rPr>
                    <w:t>ерье мое… другие категории животных, птиц и т.</w:t>
                  </w:r>
                  <w:r>
                    <w:rPr>
                      <w:rFonts w:ascii="Liberation Serif" w:hAnsi="Liberation Serif"/>
                      <w:b/>
                      <w:sz w:val="28"/>
                    </w:rPr>
                    <w:t xml:space="preserve"> </w:t>
                  </w:r>
                  <w:r w:rsidR="000B3D6E" w:rsidRPr="000B3D6E">
                    <w:rPr>
                      <w:rFonts w:ascii="Liberation Serif" w:hAnsi="Liberation Serif"/>
                      <w:b/>
                      <w:sz w:val="28"/>
                    </w:rPr>
                    <w:t>д</w:t>
                  </w:r>
                  <w:r>
                    <w:rPr>
                      <w:rFonts w:ascii="Liberation Serif" w:hAnsi="Liberation Serif"/>
                      <w:b/>
                      <w:sz w:val="28"/>
                    </w:rPr>
                    <w:t>.</w:t>
                  </w:r>
                </w:p>
              </w:tc>
            </w:tr>
          </w:tbl>
          <w:p w:rsidR="00C95158" w:rsidRPr="00FB32AC" w:rsidRDefault="00FB32AC" w:rsidP="00201DF1">
            <w:pPr>
              <w:tabs>
                <w:tab w:val="left" w:pos="4980"/>
              </w:tabs>
              <w:rPr>
                <w:sz w:val="32"/>
              </w:rPr>
            </w:pPr>
            <w:r w:rsidRPr="00FB32AC">
              <w:rPr>
                <w:sz w:val="32"/>
              </w:rPr>
              <w:t>Парад животных</w:t>
            </w:r>
            <w:r>
              <w:rPr>
                <w:sz w:val="32"/>
              </w:rPr>
              <w:t>.</w:t>
            </w:r>
          </w:p>
          <w:p w:rsidR="00FB32AC" w:rsidRPr="00FB32AC" w:rsidRDefault="00FB32AC" w:rsidP="00201DF1">
            <w:pPr>
              <w:tabs>
                <w:tab w:val="left" w:pos="4980"/>
              </w:tabs>
              <w:rPr>
                <w:sz w:val="32"/>
              </w:rPr>
            </w:pPr>
            <w:proofErr w:type="spellStart"/>
            <w:r w:rsidRPr="00FB32AC">
              <w:rPr>
                <w:sz w:val="32"/>
              </w:rPr>
              <w:t>Самопрезентация</w:t>
            </w:r>
            <w:proofErr w:type="spellEnd"/>
            <w:r w:rsidRPr="00FB32AC">
              <w:rPr>
                <w:sz w:val="32"/>
              </w:rPr>
              <w:t xml:space="preserve"> участников.</w:t>
            </w:r>
          </w:p>
          <w:p w:rsidR="00C05511" w:rsidRPr="00C95158" w:rsidRDefault="00C95158" w:rsidP="00C95158">
            <w:pPr>
              <w:tabs>
                <w:tab w:val="left" w:pos="4980"/>
              </w:tabs>
              <w:rPr>
                <w:sz w:val="28"/>
              </w:rPr>
            </w:pPr>
            <w:r w:rsidRPr="00C95158">
              <w:rPr>
                <w:sz w:val="28"/>
              </w:rPr>
              <w:t>Победители будут избираться путем зрительского голосования.</w:t>
            </w:r>
          </w:p>
          <w:p w:rsidR="000B3D6E" w:rsidRPr="00C95158" w:rsidRDefault="000B3D6E" w:rsidP="00C95158">
            <w:pPr>
              <w:tabs>
                <w:tab w:val="left" w:pos="4980"/>
              </w:tabs>
              <w:rPr>
                <w:sz w:val="28"/>
              </w:rPr>
            </w:pPr>
            <w:r w:rsidRPr="00961849">
              <w:rPr>
                <w:b/>
                <w:color w:val="FF0000"/>
                <w:sz w:val="28"/>
              </w:rPr>
              <w:t>До 1</w:t>
            </w:r>
            <w:r w:rsidR="006D7699">
              <w:rPr>
                <w:b/>
                <w:color w:val="FF0000"/>
                <w:sz w:val="28"/>
              </w:rPr>
              <w:t>5</w:t>
            </w:r>
            <w:r w:rsidRPr="00961849">
              <w:rPr>
                <w:b/>
                <w:color w:val="FF0000"/>
                <w:sz w:val="28"/>
              </w:rPr>
              <w:t xml:space="preserve"> сентября подать заявки от желающих</w:t>
            </w:r>
            <w:r w:rsidRPr="00961849">
              <w:rPr>
                <w:color w:val="FF0000"/>
                <w:sz w:val="28"/>
              </w:rPr>
              <w:t xml:space="preserve"> </w:t>
            </w:r>
            <w:r w:rsidRPr="00C95158">
              <w:rPr>
                <w:sz w:val="28"/>
              </w:rPr>
              <w:t xml:space="preserve">на почту </w:t>
            </w:r>
            <w:hyperlink r:id="rId14" w:history="1">
              <w:r w:rsidRPr="00C95158">
                <w:rPr>
                  <w:rStyle w:val="affffff1"/>
                  <w:sz w:val="28"/>
                  <w:lang w:val="en-US"/>
                </w:rPr>
                <w:t>ivonina</w:t>
              </w:r>
              <w:r w:rsidRPr="00C95158">
                <w:rPr>
                  <w:rStyle w:val="affffff1"/>
                  <w:sz w:val="28"/>
                </w:rPr>
                <w:t>.</w:t>
              </w:r>
              <w:r w:rsidRPr="00C95158">
                <w:rPr>
                  <w:rStyle w:val="affffff1"/>
                  <w:sz w:val="28"/>
                  <w:lang w:val="en-US"/>
                </w:rPr>
                <w:t>alena</w:t>
              </w:r>
              <w:r w:rsidRPr="00C95158">
                <w:rPr>
                  <w:rStyle w:val="affffff1"/>
                  <w:sz w:val="28"/>
                </w:rPr>
                <w:t>@</w:t>
              </w:r>
              <w:r w:rsidRPr="00C95158">
                <w:rPr>
                  <w:rStyle w:val="affffff1"/>
                  <w:sz w:val="28"/>
                  <w:lang w:val="en-US"/>
                </w:rPr>
                <w:t>mail</w:t>
              </w:r>
              <w:r w:rsidRPr="00C95158">
                <w:rPr>
                  <w:rStyle w:val="affffff1"/>
                  <w:sz w:val="28"/>
                </w:rPr>
                <w:t>.</w:t>
              </w:r>
              <w:proofErr w:type="spellStart"/>
              <w:r w:rsidRPr="00C95158">
                <w:rPr>
                  <w:rStyle w:val="affffff1"/>
                  <w:sz w:val="28"/>
                  <w:lang w:val="en-US"/>
                </w:rPr>
                <w:t>ru</w:t>
              </w:r>
              <w:proofErr w:type="spellEnd"/>
            </w:hyperlink>
            <w:r w:rsidRPr="00C95158">
              <w:rPr>
                <w:sz w:val="28"/>
              </w:rPr>
              <w:t xml:space="preserve"> по форме:</w:t>
            </w:r>
          </w:p>
          <w:p w:rsidR="00C95158" w:rsidRDefault="00C95158" w:rsidP="00201DF1">
            <w:pPr>
              <w:tabs>
                <w:tab w:val="left" w:pos="4980"/>
              </w:tabs>
            </w:pPr>
          </w:p>
          <w:tbl>
            <w:tblPr>
              <w:tblStyle w:val="a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89"/>
              <w:gridCol w:w="1290"/>
              <w:gridCol w:w="1290"/>
              <w:gridCol w:w="1290"/>
              <w:gridCol w:w="1290"/>
            </w:tblGrid>
            <w:tr w:rsidR="00C95158" w:rsidTr="00C95158">
              <w:tc>
                <w:tcPr>
                  <w:tcW w:w="1289" w:type="dxa"/>
                </w:tcPr>
                <w:p w:rsidR="00C95158" w:rsidRPr="00F52AC6" w:rsidRDefault="00C95158" w:rsidP="00201DF1">
                  <w:pPr>
                    <w:framePr w:hSpace="180" w:wrap="around" w:hAnchor="margin" w:xAlign="center" w:y="-1230"/>
                    <w:tabs>
                      <w:tab w:val="left" w:pos="4980"/>
                    </w:tabs>
                    <w:rPr>
                      <w:b/>
                    </w:rPr>
                  </w:pPr>
                  <w:r w:rsidRPr="00F52AC6">
                    <w:rPr>
                      <w:b/>
                    </w:rPr>
                    <w:t>ФИО работника</w:t>
                  </w:r>
                </w:p>
              </w:tc>
              <w:tc>
                <w:tcPr>
                  <w:tcW w:w="1290" w:type="dxa"/>
                </w:tcPr>
                <w:p w:rsidR="00C95158" w:rsidRPr="00F52AC6" w:rsidRDefault="00C95158" w:rsidP="00201DF1">
                  <w:pPr>
                    <w:framePr w:hSpace="180" w:wrap="around" w:hAnchor="margin" w:xAlign="center" w:y="-1230"/>
                    <w:tabs>
                      <w:tab w:val="left" w:pos="4980"/>
                    </w:tabs>
                    <w:rPr>
                      <w:b/>
                    </w:rPr>
                  </w:pPr>
                  <w:r w:rsidRPr="00F52AC6">
                    <w:rPr>
                      <w:b/>
                    </w:rPr>
                    <w:t xml:space="preserve">Планирую принять участие на </w:t>
                  </w:r>
                  <w:r w:rsidR="00F52AC6" w:rsidRPr="00F52AC6">
                    <w:rPr>
                      <w:b/>
                    </w:rPr>
                    <w:t>площадке</w:t>
                  </w:r>
                </w:p>
              </w:tc>
              <w:tc>
                <w:tcPr>
                  <w:tcW w:w="1290" w:type="dxa"/>
                </w:tcPr>
                <w:p w:rsidR="00C95158" w:rsidRPr="00F52AC6" w:rsidRDefault="00C95158" w:rsidP="00201DF1">
                  <w:pPr>
                    <w:framePr w:hSpace="180" w:wrap="around" w:hAnchor="margin" w:xAlign="center" w:y="-1230"/>
                    <w:tabs>
                      <w:tab w:val="left" w:pos="4980"/>
                    </w:tabs>
                    <w:rPr>
                      <w:b/>
                    </w:rPr>
                  </w:pPr>
                  <w:r w:rsidRPr="00F52AC6">
                    <w:rPr>
                      <w:b/>
                    </w:rPr>
                    <w:t xml:space="preserve">Образовательная организация </w:t>
                  </w:r>
                </w:p>
              </w:tc>
              <w:tc>
                <w:tcPr>
                  <w:tcW w:w="1290" w:type="dxa"/>
                </w:tcPr>
                <w:p w:rsidR="00C95158" w:rsidRPr="00F52AC6" w:rsidRDefault="00C95158" w:rsidP="00201DF1">
                  <w:pPr>
                    <w:framePr w:hSpace="180" w:wrap="around" w:hAnchor="margin" w:xAlign="center" w:y="-1230"/>
                    <w:tabs>
                      <w:tab w:val="left" w:pos="4980"/>
                    </w:tabs>
                    <w:rPr>
                      <w:b/>
                    </w:rPr>
                  </w:pPr>
                  <w:r w:rsidRPr="00F52AC6">
                    <w:rPr>
                      <w:b/>
                    </w:rPr>
                    <w:t>Кличка животного</w:t>
                  </w:r>
                </w:p>
              </w:tc>
              <w:tc>
                <w:tcPr>
                  <w:tcW w:w="1290" w:type="dxa"/>
                </w:tcPr>
                <w:p w:rsidR="00C95158" w:rsidRPr="00F52AC6" w:rsidRDefault="00C95158" w:rsidP="00201DF1">
                  <w:pPr>
                    <w:framePr w:hSpace="180" w:wrap="around" w:hAnchor="margin" w:xAlign="center" w:y="-1230"/>
                    <w:tabs>
                      <w:tab w:val="left" w:pos="4980"/>
                    </w:tabs>
                    <w:rPr>
                      <w:b/>
                    </w:rPr>
                  </w:pPr>
                  <w:r w:rsidRPr="00F52AC6">
                    <w:rPr>
                      <w:b/>
                    </w:rPr>
                    <w:t>Контактный телефон</w:t>
                  </w:r>
                </w:p>
              </w:tc>
            </w:tr>
          </w:tbl>
          <w:p w:rsidR="00C95158" w:rsidRDefault="00C95158" w:rsidP="00201DF1">
            <w:pPr>
              <w:tabs>
                <w:tab w:val="left" w:pos="4980"/>
              </w:tabs>
            </w:pPr>
          </w:p>
          <w:p w:rsidR="000B3D6E" w:rsidRPr="000B3D6E" w:rsidRDefault="000B3D6E" w:rsidP="00201DF1">
            <w:pPr>
              <w:tabs>
                <w:tab w:val="left" w:pos="4980"/>
              </w:tabs>
            </w:pPr>
          </w:p>
          <w:p w:rsidR="000B3D6E" w:rsidRDefault="004E0A71" w:rsidP="006D7699">
            <w:pPr>
              <w:tabs>
                <w:tab w:val="left" w:pos="4980"/>
              </w:tabs>
              <w:jc w:val="center"/>
              <w:rPr>
                <w:b/>
                <w:color w:val="FF0000"/>
                <w:sz w:val="36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34499</wp:posOffset>
                  </wp:positionH>
                  <wp:positionV relativeFrom="paragraph">
                    <wp:posOffset>535112</wp:posOffset>
                  </wp:positionV>
                  <wp:extent cx="1586112" cy="1500310"/>
                  <wp:effectExtent l="0" t="0" r="0" b="5080"/>
                  <wp:wrapNone/>
                  <wp:docPr id="4" name="Рисунок 4" descr="https://zverek.ru/wp-content/uploads/2016/03/zverye_moy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verek.ru/wp-content/uploads/2016/03/zverye_moy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64"/>
                          <a:stretch/>
                        </pic:blipFill>
                        <pic:spPr bwMode="auto">
                          <a:xfrm>
                            <a:off x="0" y="0"/>
                            <a:ext cx="1586112" cy="150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6D7699" w:rsidRPr="00DB188D">
              <w:rPr>
                <w:b/>
                <w:color w:val="FF0000"/>
                <w:sz w:val="36"/>
              </w:rPr>
              <w:t>Решение о проведении будет принято после обработки заявок.</w:t>
            </w:r>
          </w:p>
          <w:p w:rsidR="004E0A71" w:rsidRPr="00DB188D" w:rsidRDefault="004E0A71" w:rsidP="006D7699">
            <w:pPr>
              <w:tabs>
                <w:tab w:val="left" w:pos="4980"/>
              </w:tabs>
              <w:jc w:val="center"/>
              <w:rPr>
                <w:b/>
              </w:rPr>
            </w:pPr>
          </w:p>
        </w:tc>
      </w:tr>
      <w:tr w:rsidR="00C24A7B" w:rsidRPr="00D47BDB" w:rsidTr="000B3D6E">
        <w:trPr>
          <w:trHeight w:val="183"/>
        </w:trPr>
        <w:tc>
          <w:tcPr>
            <w:tcW w:w="3544" w:type="dxa"/>
            <w:gridSpan w:val="2"/>
            <w:vAlign w:val="center"/>
          </w:tcPr>
          <w:p w:rsidR="00C24A7B" w:rsidRPr="00D47BDB" w:rsidRDefault="00C24A7B" w:rsidP="00B224F8">
            <w:pPr>
              <w:pStyle w:val="af7"/>
              <w:rPr>
                <w:color w:val="666666"/>
              </w:rPr>
            </w:pPr>
          </w:p>
        </w:tc>
        <w:tc>
          <w:tcPr>
            <w:tcW w:w="257" w:type="dxa"/>
            <w:vMerge/>
          </w:tcPr>
          <w:p w:rsidR="00C24A7B" w:rsidRPr="00D47BDB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gridSpan w:val="2"/>
            <w:vMerge/>
          </w:tcPr>
          <w:p w:rsidR="00C24A7B" w:rsidRPr="00D47BDB" w:rsidRDefault="00C24A7B" w:rsidP="00B224F8">
            <w:pPr>
              <w:pStyle w:val="1"/>
            </w:pPr>
          </w:p>
        </w:tc>
      </w:tr>
      <w:tr w:rsidR="00C24A7B" w:rsidRPr="00B22425" w:rsidTr="000B3D6E">
        <w:trPr>
          <w:trHeight w:val="371"/>
        </w:trPr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C24A7B" w:rsidRPr="00B22425" w:rsidRDefault="00C24A7B" w:rsidP="00B224F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49007C1" wp14:editId="54865E10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014B3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9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C24A7B" w:rsidRPr="008F53DE" w:rsidRDefault="00C24A7B" w:rsidP="006B0641">
            <w:pPr>
              <w:pStyle w:val="af1"/>
              <w:rPr>
                <w:color w:val="0D0D0D" w:themeColor="text1" w:themeTint="F2"/>
              </w:rPr>
            </w:pPr>
            <w:r w:rsidRPr="00515F5E">
              <w:rPr>
                <w:color w:val="0D0D0D" w:themeColor="text1" w:themeTint="F2"/>
                <w:sz w:val="24"/>
              </w:rPr>
              <w:t>8 (34385) 63218</w:t>
            </w:r>
          </w:p>
        </w:tc>
        <w:tc>
          <w:tcPr>
            <w:tcW w:w="257" w:type="dxa"/>
            <w:vMerge/>
          </w:tcPr>
          <w:p w:rsidR="00C24A7B" w:rsidRPr="00B22425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gridSpan w:val="2"/>
            <w:vMerge/>
          </w:tcPr>
          <w:p w:rsidR="00C24A7B" w:rsidRPr="00B22425" w:rsidRDefault="00C24A7B" w:rsidP="00B224F8">
            <w:pPr>
              <w:pStyle w:val="1"/>
            </w:pPr>
          </w:p>
        </w:tc>
      </w:tr>
      <w:tr w:rsidR="00C24A7B" w:rsidRPr="00B22425" w:rsidTr="000B3D6E">
        <w:trPr>
          <w:trHeight w:val="183"/>
        </w:trPr>
        <w:tc>
          <w:tcPr>
            <w:tcW w:w="3544" w:type="dxa"/>
            <w:gridSpan w:val="2"/>
            <w:vAlign w:val="center"/>
          </w:tcPr>
          <w:p w:rsidR="00C24A7B" w:rsidRPr="00B22425" w:rsidRDefault="00C24A7B" w:rsidP="00B224F8">
            <w:pPr>
              <w:pStyle w:val="af7"/>
              <w:rPr>
                <w:color w:val="666666"/>
              </w:rPr>
            </w:pPr>
          </w:p>
        </w:tc>
        <w:tc>
          <w:tcPr>
            <w:tcW w:w="257" w:type="dxa"/>
            <w:vMerge/>
          </w:tcPr>
          <w:p w:rsidR="00C24A7B" w:rsidRPr="00B22425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gridSpan w:val="2"/>
            <w:vMerge/>
          </w:tcPr>
          <w:p w:rsidR="00C24A7B" w:rsidRPr="00B22425" w:rsidRDefault="00C24A7B" w:rsidP="00B224F8">
            <w:pPr>
              <w:pStyle w:val="1"/>
            </w:pPr>
          </w:p>
        </w:tc>
      </w:tr>
      <w:tr w:rsidR="00C24A7B" w:rsidRPr="00B22425" w:rsidTr="000B3D6E">
        <w:trPr>
          <w:trHeight w:val="633"/>
        </w:trPr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C24A7B" w:rsidRPr="00B22425" w:rsidRDefault="00C24A7B" w:rsidP="00B224F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1D37BD5" wp14:editId="6942630F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8C844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21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C24A7B" w:rsidRPr="00B22425" w:rsidRDefault="00C24A7B" w:rsidP="006B0641">
            <w:pPr>
              <w:pStyle w:val="af1"/>
            </w:pPr>
            <w:proofErr w:type="spellStart"/>
            <w:r w:rsidRPr="00515F5E">
              <w:rPr>
                <w:color w:val="0D0D0D" w:themeColor="text1" w:themeTint="F2"/>
                <w:sz w:val="22"/>
                <w:lang w:val="en-US"/>
              </w:rPr>
              <w:t>Ivonina</w:t>
            </w:r>
            <w:proofErr w:type="spellEnd"/>
            <w:r w:rsidRPr="00A203B3">
              <w:rPr>
                <w:color w:val="0D0D0D" w:themeColor="text1" w:themeTint="F2"/>
                <w:sz w:val="22"/>
              </w:rPr>
              <w:t>.</w:t>
            </w:r>
            <w:proofErr w:type="spellStart"/>
            <w:r w:rsidRPr="00515F5E">
              <w:rPr>
                <w:color w:val="0D0D0D" w:themeColor="text1" w:themeTint="F2"/>
                <w:sz w:val="22"/>
                <w:lang w:val="en-US"/>
              </w:rPr>
              <w:t>alena</w:t>
            </w:r>
            <w:proofErr w:type="spellEnd"/>
            <w:r w:rsidRPr="00A203B3">
              <w:rPr>
                <w:color w:val="0D0D0D" w:themeColor="text1" w:themeTint="F2"/>
                <w:sz w:val="22"/>
              </w:rPr>
              <w:t>@</w:t>
            </w:r>
            <w:r w:rsidRPr="00515F5E">
              <w:rPr>
                <w:color w:val="0D0D0D" w:themeColor="text1" w:themeTint="F2"/>
                <w:sz w:val="22"/>
                <w:lang w:val="en-US"/>
              </w:rPr>
              <w:t>mail</w:t>
            </w:r>
            <w:r w:rsidRPr="00A203B3">
              <w:rPr>
                <w:color w:val="0D0D0D" w:themeColor="text1" w:themeTint="F2"/>
                <w:sz w:val="22"/>
              </w:rPr>
              <w:t>.</w:t>
            </w:r>
            <w:proofErr w:type="spellStart"/>
            <w:r w:rsidRPr="00515F5E">
              <w:rPr>
                <w:color w:val="0D0D0D" w:themeColor="text1" w:themeTint="F2"/>
                <w:sz w:val="22"/>
                <w:lang w:val="en-US"/>
              </w:rPr>
              <w:t>ru</w:t>
            </w:r>
            <w:proofErr w:type="spellEnd"/>
          </w:p>
        </w:tc>
        <w:tc>
          <w:tcPr>
            <w:tcW w:w="257" w:type="dxa"/>
            <w:vMerge/>
          </w:tcPr>
          <w:p w:rsidR="00C24A7B" w:rsidRPr="00B22425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gridSpan w:val="2"/>
            <w:vMerge/>
          </w:tcPr>
          <w:p w:rsidR="00C24A7B" w:rsidRPr="00B22425" w:rsidRDefault="00C24A7B" w:rsidP="00B224F8">
            <w:pPr>
              <w:pStyle w:val="1"/>
            </w:pPr>
          </w:p>
        </w:tc>
      </w:tr>
      <w:tr w:rsidR="00C24A7B" w:rsidRPr="00B22425" w:rsidTr="000B3D6E">
        <w:trPr>
          <w:trHeight w:val="174"/>
        </w:trPr>
        <w:tc>
          <w:tcPr>
            <w:tcW w:w="3544" w:type="dxa"/>
            <w:gridSpan w:val="2"/>
            <w:vAlign w:val="center"/>
          </w:tcPr>
          <w:p w:rsidR="00C24A7B" w:rsidRPr="00B22425" w:rsidRDefault="00C24A7B" w:rsidP="00B224F8">
            <w:pPr>
              <w:pStyle w:val="af7"/>
              <w:rPr>
                <w:color w:val="666666"/>
              </w:rPr>
            </w:pPr>
          </w:p>
        </w:tc>
        <w:tc>
          <w:tcPr>
            <w:tcW w:w="257" w:type="dxa"/>
            <w:vMerge/>
          </w:tcPr>
          <w:p w:rsidR="00C24A7B" w:rsidRPr="00B22425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gridSpan w:val="2"/>
            <w:vMerge/>
          </w:tcPr>
          <w:p w:rsidR="00C24A7B" w:rsidRPr="00B22425" w:rsidRDefault="00C24A7B" w:rsidP="00B224F8">
            <w:pPr>
              <w:pStyle w:val="1"/>
            </w:pPr>
          </w:p>
        </w:tc>
      </w:tr>
      <w:tr w:rsidR="00C24A7B" w:rsidRPr="00B22425" w:rsidTr="000B3D6E">
        <w:trPr>
          <w:trHeight w:val="406"/>
        </w:trPr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C24A7B" w:rsidRPr="00B22425" w:rsidRDefault="00C24A7B" w:rsidP="00B224F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2DF17A2" wp14:editId="339A6BE2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93B35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j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3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C24A7B" w:rsidRPr="008F53DE" w:rsidRDefault="00C24A7B" w:rsidP="006B0641">
            <w:pPr>
              <w:pStyle w:val="af1"/>
              <w:rPr>
                <w:color w:val="0D0D0D" w:themeColor="text1" w:themeTint="F2"/>
              </w:rPr>
            </w:pPr>
            <w:proofErr w:type="spellStart"/>
            <w:r w:rsidRPr="00515F5E">
              <w:rPr>
                <w:color w:val="0D0D0D" w:themeColor="text1" w:themeTint="F2"/>
                <w:sz w:val="28"/>
                <w:lang w:val="en-US"/>
              </w:rPr>
              <w:t>serovprof</w:t>
            </w:r>
            <w:proofErr w:type="spellEnd"/>
            <w:r w:rsidRPr="00A203B3">
              <w:rPr>
                <w:color w:val="0D0D0D" w:themeColor="text1" w:themeTint="F2"/>
                <w:sz w:val="28"/>
              </w:rPr>
              <w:t>.</w:t>
            </w:r>
            <w:proofErr w:type="spellStart"/>
            <w:r w:rsidRPr="00515F5E">
              <w:rPr>
                <w:color w:val="0D0D0D" w:themeColor="text1" w:themeTint="F2"/>
                <w:sz w:val="28"/>
                <w:lang w:val="en-US"/>
              </w:rPr>
              <w:t>ru</w:t>
            </w:r>
            <w:proofErr w:type="spellEnd"/>
          </w:p>
        </w:tc>
        <w:tc>
          <w:tcPr>
            <w:tcW w:w="257" w:type="dxa"/>
            <w:vMerge/>
          </w:tcPr>
          <w:p w:rsidR="00C24A7B" w:rsidRPr="00B22425" w:rsidRDefault="00C24A7B" w:rsidP="00B224F8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89" w:type="dxa"/>
            <w:gridSpan w:val="2"/>
            <w:vMerge/>
          </w:tcPr>
          <w:p w:rsidR="00C24A7B" w:rsidRPr="00B22425" w:rsidRDefault="00C24A7B" w:rsidP="00B224F8">
            <w:pPr>
              <w:pStyle w:val="1"/>
            </w:pPr>
          </w:p>
        </w:tc>
      </w:tr>
      <w:tr w:rsidR="001C02C8" w:rsidRPr="00B22425" w:rsidTr="000B3D6E">
        <w:trPr>
          <w:trHeight w:val="1821"/>
        </w:trPr>
        <w:tc>
          <w:tcPr>
            <w:tcW w:w="3544" w:type="dxa"/>
            <w:gridSpan w:val="2"/>
            <w:vMerge w:val="restart"/>
            <w:tcBorders>
              <w:bottom w:val="nil"/>
            </w:tcBorders>
          </w:tcPr>
          <w:p w:rsidR="00D25223" w:rsidRDefault="00D25223" w:rsidP="00701C18">
            <w:pPr>
              <w:rPr>
                <w:b/>
              </w:rPr>
            </w:pPr>
          </w:p>
          <w:p w:rsidR="00D25223" w:rsidRPr="00D25223" w:rsidRDefault="00AA3114" w:rsidP="00D25223">
            <w:r>
              <w:rPr>
                <w:noProof/>
                <w:lang w:eastAsia="ru-RU"/>
              </w:rPr>
              <w:drawing>
                <wp:inline distT="0" distB="0" distL="0" distR="0" wp14:anchorId="239A98C1" wp14:editId="7CE2E2E6">
                  <wp:extent cx="2446695" cy="1411735"/>
                  <wp:effectExtent l="0" t="0" r="0" b="0"/>
                  <wp:docPr id="1" name="Рисунок 1" descr="https://kuda-spb.ru/uploads/d7cf01fce95a3c8e2c398489f4dfe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da-spb.ru/uploads/d7cf01fce95a3c8e2c398489f4dfe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95" cy="141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223" w:rsidRDefault="00D25223" w:rsidP="00D25223"/>
          <w:p w:rsidR="000923B2" w:rsidRDefault="00EF2275" w:rsidP="00D25223">
            <w:pPr>
              <w:tabs>
                <w:tab w:val="left" w:pos="115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-2983</wp:posOffset>
                  </wp:positionH>
                  <wp:positionV relativeFrom="paragraph">
                    <wp:posOffset>32956</wp:posOffset>
                  </wp:positionV>
                  <wp:extent cx="2187615" cy="1454192"/>
                  <wp:effectExtent l="0" t="0" r="3175" b="0"/>
                  <wp:wrapNone/>
                  <wp:docPr id="2" name="Рисунок 2" descr="https://www.sokolniki.com/content/images/0027707_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okolniki.com/content/images/0027707_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579" cy="146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5223">
              <w:tab/>
            </w:r>
          </w:p>
          <w:p w:rsidR="000923B2" w:rsidRPr="000923B2" w:rsidRDefault="000923B2" w:rsidP="000923B2"/>
          <w:p w:rsidR="000923B2" w:rsidRPr="000923B2" w:rsidRDefault="000923B2" w:rsidP="000923B2"/>
          <w:p w:rsidR="000923B2" w:rsidRDefault="000923B2" w:rsidP="000923B2"/>
          <w:p w:rsidR="001C02C8" w:rsidRPr="000923B2" w:rsidRDefault="001C02C8" w:rsidP="000923B2">
            <w:pPr>
              <w:jc w:val="center"/>
            </w:pPr>
          </w:p>
        </w:tc>
        <w:tc>
          <w:tcPr>
            <w:tcW w:w="257" w:type="dxa"/>
            <w:tcBorders>
              <w:bottom w:val="nil"/>
            </w:tcBorders>
          </w:tcPr>
          <w:p w:rsidR="001C02C8" w:rsidRPr="00B22425" w:rsidRDefault="001C02C8" w:rsidP="00B224F8"/>
        </w:tc>
        <w:tc>
          <w:tcPr>
            <w:tcW w:w="6689" w:type="dxa"/>
            <w:gridSpan w:val="2"/>
            <w:vMerge/>
            <w:tcBorders>
              <w:bottom w:val="nil"/>
            </w:tcBorders>
          </w:tcPr>
          <w:p w:rsidR="001C02C8" w:rsidRPr="00B22425" w:rsidRDefault="001C02C8" w:rsidP="00B224F8"/>
        </w:tc>
      </w:tr>
      <w:tr w:rsidR="001C02C8" w:rsidRPr="00B22425" w:rsidTr="000B3D6E">
        <w:trPr>
          <w:trHeight w:val="2667"/>
        </w:trPr>
        <w:tc>
          <w:tcPr>
            <w:tcW w:w="3544" w:type="dxa"/>
            <w:gridSpan w:val="2"/>
            <w:vMerge/>
            <w:tcBorders>
              <w:bottom w:val="nil"/>
            </w:tcBorders>
          </w:tcPr>
          <w:p w:rsidR="001C02C8" w:rsidRPr="00A203B3" w:rsidRDefault="001C02C8" w:rsidP="00E43115">
            <w:pPr>
              <w:rPr>
                <w:b/>
                <w:color w:val="0072C7" w:themeColor="accent2"/>
              </w:rPr>
            </w:pPr>
          </w:p>
        </w:tc>
        <w:tc>
          <w:tcPr>
            <w:tcW w:w="257" w:type="dxa"/>
            <w:tcBorders>
              <w:bottom w:val="nil"/>
            </w:tcBorders>
          </w:tcPr>
          <w:p w:rsidR="001C02C8" w:rsidRPr="00B22425" w:rsidRDefault="001C02C8" w:rsidP="00B224F8"/>
        </w:tc>
        <w:tc>
          <w:tcPr>
            <w:tcW w:w="6689" w:type="dxa"/>
            <w:gridSpan w:val="2"/>
            <w:vMerge/>
            <w:tcBorders>
              <w:bottom w:val="nil"/>
            </w:tcBorders>
          </w:tcPr>
          <w:p w:rsidR="001C02C8" w:rsidRPr="00B22425" w:rsidRDefault="001C02C8" w:rsidP="00B224F8"/>
        </w:tc>
      </w:tr>
    </w:tbl>
    <w:p w:rsidR="007F5B63" w:rsidRPr="00B22425" w:rsidRDefault="00A02C02" w:rsidP="006D79A8">
      <w:pPr>
        <w:pStyle w:val="a7"/>
      </w:pPr>
      <w:r>
        <w:t xml:space="preserve">                            </w:t>
      </w:r>
    </w:p>
    <w:sectPr w:rsidR="007F5B63" w:rsidRPr="00B22425" w:rsidSect="009B58E4">
      <w:headerReference w:type="default" r:id="rId26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B8F" w:rsidRDefault="000C0B8F" w:rsidP="00590471">
      <w:r>
        <w:separator/>
      </w:r>
    </w:p>
  </w:endnote>
  <w:endnote w:type="continuationSeparator" w:id="0">
    <w:p w:rsidR="000C0B8F" w:rsidRDefault="000C0B8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B8F" w:rsidRDefault="000C0B8F" w:rsidP="00590471">
      <w:r>
        <w:separator/>
      </w:r>
    </w:p>
  </w:footnote>
  <w:footnote w:type="continuationSeparator" w:id="0">
    <w:p w:rsidR="000C0B8F" w:rsidRDefault="000C0B8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BC11EE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3JQs0GAAb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kP20I1pXVX51KOXlDpsMpqrsg&#10;IY44H+ZuXiciw5IZMw2jLbBaodRfHaa6r8UGz5He/ccfcmqt+t2DiSQwj8EnIG6fiCo/hKEvnbTT&#10;SC4gvyGZ82eF50Im0gACCSRfLPWMaSTsMPpFHElmGJ2VDCJL/E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oFQKyxMC&#10;TwNFosmxPKBURAMTicqxPEyO5QGlIhqYSFSO5WFyLA/lWEJg9YJyLA+TY3lAqdQ2MDmWh3IsIfCq&#10;oEg0OZaHciwh8DRQJJocy0M5lhB4GigSTY7loRxLCCwNlGN5mBzLQzmWEHgaKBJNjuWhHEsIPA0U&#10;iSbH8lCOJQSeBopEk2N5KMcSAk8DRaLJsTyUYwmBo8FTOZYQeBkIx/I0OZanciwh8DSQ2flpcixP&#10;5VhC4Gkgs/PT5FieyrGEwNNA/MSnybE8lWMJgaeB+IlP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H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Yeopa16kFKqQbAw+3/g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h1KJbE8IfAsUCSaHMsOpSIWmEhUjmU3OZYdSkUsMJGoHMtuciy7ciwhsL6Cciy7ybHsUCq5&#10;D0yOZVeOJQReExSJJseyK8cSAs8CRaLJsezKsYTAs0CRaHIsu3IsIbAsUI5lNzmWXTmWEHgWKBJN&#10;jmVXjiUEngWKRJNj2ZVjCYFngSLR5Fh25VhC4FmgSDQ5ll05lhA4FhzKsYTAK0A4lsPkWA7lWELg&#10;WSCz82FyLIdyLCHwLJDZ+TA5lkM5lhB4Fsg68TA5lkM5lhB4Fsg68TA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/3BY51uSsZ8xQS6UNLIYTzrp&#10;JY9s/7483g5C/hFFf/d9/GxeBY6xkrX+7hlzKEn2Ds+SyIkaKuI4ejFpjAcY4HLCqUBUR718jGJS&#10;1NNh9V+x03AEuRD8LkG77dNrwiL+457ngmGIZzAnpppLWG/Isw7LazfM3/PwYk2r8CPe8jj/9XiI&#10;0f5vbIKswF+o8TIe/1SmN6BaTk3L4/zX3+cQ22eART3zAz2ur8ZvUYTgPSOymHq+9ww1Dd3fqCFA&#10;1kNXSDxShhPvaFVK0HqAOZqxQcCxW6rurNQMz9R/c47/ZC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H+Jm5322Jpg8BLewUozGeeI0zXwij/PfGr9EQdmXi8Z7&#10;5FTgzFYE7k9MpX522mNdX9I5VXusfN4bnH7IqyDbyHkIZLKkd4vTdx9NppDrV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byyDbDdEVzIyp60NeJz/Gu9KNy3qhwNZqnic/9Z49MrUc3Do6tSFLPA4&#10;/63xhDKTYkF4xq+WfbqMnxEYgjdTsnvccV/l9K1ZEXL92jji8vhwFlGy/1k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sd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S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z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YfkwmA7KsX10H0XwmQhv0uyGCijd+QPIBwzBWy&#10;c302akLxlfYxkd03IAndpgAR4rbPEihFFRqY48hsD9FC8iSSM/XG/oACnSJbb1oHUXBLAnDspGRU&#10;w+x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Nc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P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T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vIlGnMFH62DudDRymdCPBbovroLMNT9DYSAJdWwQLZRLFKuUUmYYyQ55je1FE1Yi3R874NIuq&#10;T5NgNz5dp4oWJO6ZRECa5MkX+0zPDZWPjEWxzdkIdn5a6cOJkj8QYChly2O0iDyTOEXkO3+8ZsIx&#10;EE5CVmJd8yCNSqdMRlFlnhS0lcLGBdaGrM6sL7gnlUOV8qE6zI09YkI6ZLHcjT3X3B6Dv1drVpZy&#10;rPmv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l/fqq2Y&#10;h3IWHkthGrT/N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IxYWNO9x/uvx&#10;bVYc1EfUhe2uZmO5VAWo27lUw89UnzlKV0Q17KsW84iJ8x5QnJd+BT5NnVDnRTganOYoOiR1sU9M&#10;alyeVXh9tt27cIQzZCgmE5IIgVAt1NIKYW3YDMmLkDI07+mQUWszbo4QguU7btBh7btDdlH25Gc3&#10;VYmXmPI4//VuosRa+jF+ViN5XIeWb6mVkXNYpYptmjHNGKzKkQJBE56+2YRr3EmUx1CQ59hheQaG&#10;+Ze0pUjv4i1v1P2JZWG+vV5JGmS2b5jo0Azlt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R58PDX8eetnt26B03QzchFcbAiblvx2//lfuMNlptD+ZOTcg42swof6O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sDSqWwPCHwNFAkmhzLA0pFNDCRqBzLw+RYHlAq&#10;ooGJROVYHibH8lCOJQRWLyjH8jA5lgeUSm0Dk2N5KMcSAq8KikSTY3koxxICTwNFosmxPJRjCYGn&#10;gSLR5FgeyrGEwNJAOZaHybE8lGMJgaeBItHkWB7KsYTA00CRaHIsD+VYQuBpoEg0OZaHciwh8DRQ&#10;JJocy0M5lhA4GjyVYwmBl4FwLE+TY3kqxxICTwOZnZ8mx/JUjiUEngYyOz9NjuWpHEsIPA3ET3ya&#10;HMtTOZYQeBqIn/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IKFnclCzQYABuEmAA4AAAAAAAAAAAAAAAAALgIAAGRycy9lMm9Eb2MueG1sUEsBAi0A&#10;FAAGAAgAAAAhAFES6iviAAAADgEAAA8AAAAAAAAAAAAAAAAAnM8GAGRycy9kb3ducmV2LnhtbFBL&#10;BQYAAAAABAAEAPMAAACr0AYAAAA=&#10;">
              <v:group id="Группа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Группа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ECB307C"/>
    <w:multiLevelType w:val="hybridMultilevel"/>
    <w:tmpl w:val="EF762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D23D83"/>
    <w:multiLevelType w:val="hybridMultilevel"/>
    <w:tmpl w:val="38A22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861227"/>
    <w:multiLevelType w:val="hybridMultilevel"/>
    <w:tmpl w:val="B35A0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6"/>
  </w:num>
  <w:num w:numId="17">
    <w:abstractNumId w:val="1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4C6"/>
    <w:rsid w:val="0000688C"/>
    <w:rsid w:val="00006C78"/>
    <w:rsid w:val="000100E1"/>
    <w:rsid w:val="00014A96"/>
    <w:rsid w:val="000203CD"/>
    <w:rsid w:val="00024FA1"/>
    <w:rsid w:val="000401A5"/>
    <w:rsid w:val="00060042"/>
    <w:rsid w:val="00062D4C"/>
    <w:rsid w:val="0008685D"/>
    <w:rsid w:val="00090860"/>
    <w:rsid w:val="000923B2"/>
    <w:rsid w:val="000960A7"/>
    <w:rsid w:val="000A174E"/>
    <w:rsid w:val="000B3D6E"/>
    <w:rsid w:val="000B7432"/>
    <w:rsid w:val="000C0B8F"/>
    <w:rsid w:val="000D0480"/>
    <w:rsid w:val="00112FD7"/>
    <w:rsid w:val="00150ABD"/>
    <w:rsid w:val="00156815"/>
    <w:rsid w:val="00173876"/>
    <w:rsid w:val="00193F0D"/>
    <w:rsid w:val="001946FC"/>
    <w:rsid w:val="001948D6"/>
    <w:rsid w:val="001A6069"/>
    <w:rsid w:val="001A64E8"/>
    <w:rsid w:val="001B1C55"/>
    <w:rsid w:val="001C02C8"/>
    <w:rsid w:val="001C7B1E"/>
    <w:rsid w:val="001E2645"/>
    <w:rsid w:val="00201DF1"/>
    <w:rsid w:val="002037C2"/>
    <w:rsid w:val="002050D4"/>
    <w:rsid w:val="0021354D"/>
    <w:rsid w:val="0021658E"/>
    <w:rsid w:val="00222466"/>
    <w:rsid w:val="00247254"/>
    <w:rsid w:val="0024753C"/>
    <w:rsid w:val="00252BBF"/>
    <w:rsid w:val="00276026"/>
    <w:rsid w:val="00281124"/>
    <w:rsid w:val="002836FE"/>
    <w:rsid w:val="002B4549"/>
    <w:rsid w:val="002D29D7"/>
    <w:rsid w:val="002E7A97"/>
    <w:rsid w:val="00301834"/>
    <w:rsid w:val="003109B9"/>
    <w:rsid w:val="00310F17"/>
    <w:rsid w:val="00322A46"/>
    <w:rsid w:val="003326CB"/>
    <w:rsid w:val="00337B2F"/>
    <w:rsid w:val="00341907"/>
    <w:rsid w:val="00353B60"/>
    <w:rsid w:val="00356F50"/>
    <w:rsid w:val="0036593A"/>
    <w:rsid w:val="0037552B"/>
    <w:rsid w:val="00376291"/>
    <w:rsid w:val="00380FD1"/>
    <w:rsid w:val="00383D02"/>
    <w:rsid w:val="00385DE7"/>
    <w:rsid w:val="003C4A84"/>
    <w:rsid w:val="003C727F"/>
    <w:rsid w:val="003D1B71"/>
    <w:rsid w:val="003D425F"/>
    <w:rsid w:val="003D6774"/>
    <w:rsid w:val="003D76F7"/>
    <w:rsid w:val="00411A08"/>
    <w:rsid w:val="004277A1"/>
    <w:rsid w:val="004469EC"/>
    <w:rsid w:val="00467660"/>
    <w:rsid w:val="0047028C"/>
    <w:rsid w:val="004813A7"/>
    <w:rsid w:val="004A39A9"/>
    <w:rsid w:val="004C1042"/>
    <w:rsid w:val="004C511B"/>
    <w:rsid w:val="004C5D7C"/>
    <w:rsid w:val="004C755C"/>
    <w:rsid w:val="004E0A71"/>
    <w:rsid w:val="004E158A"/>
    <w:rsid w:val="004F1B02"/>
    <w:rsid w:val="004F4EC8"/>
    <w:rsid w:val="00512A9E"/>
    <w:rsid w:val="00515F5E"/>
    <w:rsid w:val="0052702B"/>
    <w:rsid w:val="005446FF"/>
    <w:rsid w:val="00562E70"/>
    <w:rsid w:val="00565C77"/>
    <w:rsid w:val="0056708E"/>
    <w:rsid w:val="005801E5"/>
    <w:rsid w:val="005808E2"/>
    <w:rsid w:val="00590471"/>
    <w:rsid w:val="005A3C38"/>
    <w:rsid w:val="005B16BD"/>
    <w:rsid w:val="005D01FA"/>
    <w:rsid w:val="005E1984"/>
    <w:rsid w:val="005E7C5E"/>
    <w:rsid w:val="00600C01"/>
    <w:rsid w:val="0062056B"/>
    <w:rsid w:val="00635E3D"/>
    <w:rsid w:val="00640174"/>
    <w:rsid w:val="00653E17"/>
    <w:rsid w:val="0065646E"/>
    <w:rsid w:val="0065710E"/>
    <w:rsid w:val="006A08E8"/>
    <w:rsid w:val="006A453D"/>
    <w:rsid w:val="006B0641"/>
    <w:rsid w:val="006D7699"/>
    <w:rsid w:val="006D79A8"/>
    <w:rsid w:val="006F0737"/>
    <w:rsid w:val="006F1E11"/>
    <w:rsid w:val="00701C18"/>
    <w:rsid w:val="00710A78"/>
    <w:rsid w:val="00710E31"/>
    <w:rsid w:val="00717CD9"/>
    <w:rsid w:val="007222F4"/>
    <w:rsid w:val="0072353B"/>
    <w:rsid w:val="0074410B"/>
    <w:rsid w:val="007512FA"/>
    <w:rsid w:val="00755BF8"/>
    <w:rsid w:val="007575B6"/>
    <w:rsid w:val="007629AE"/>
    <w:rsid w:val="0076400A"/>
    <w:rsid w:val="00764F5D"/>
    <w:rsid w:val="00765EA2"/>
    <w:rsid w:val="0076747E"/>
    <w:rsid w:val="00783C05"/>
    <w:rsid w:val="007B3C81"/>
    <w:rsid w:val="007C4DCA"/>
    <w:rsid w:val="007D035A"/>
    <w:rsid w:val="007D0793"/>
    <w:rsid w:val="007D67CA"/>
    <w:rsid w:val="007E668F"/>
    <w:rsid w:val="007F5B63"/>
    <w:rsid w:val="008008E6"/>
    <w:rsid w:val="0080313D"/>
    <w:rsid w:val="00803A0A"/>
    <w:rsid w:val="00846CB9"/>
    <w:rsid w:val="00846E26"/>
    <w:rsid w:val="008566AA"/>
    <w:rsid w:val="00857DD5"/>
    <w:rsid w:val="00863A4E"/>
    <w:rsid w:val="008976E9"/>
    <w:rsid w:val="008A14EC"/>
    <w:rsid w:val="008A1E6E"/>
    <w:rsid w:val="008C024F"/>
    <w:rsid w:val="008C2CFC"/>
    <w:rsid w:val="008C57DF"/>
    <w:rsid w:val="008F53DE"/>
    <w:rsid w:val="009065FC"/>
    <w:rsid w:val="00912DC8"/>
    <w:rsid w:val="00920746"/>
    <w:rsid w:val="00925DD1"/>
    <w:rsid w:val="00937A18"/>
    <w:rsid w:val="009475DC"/>
    <w:rsid w:val="00950FBB"/>
    <w:rsid w:val="00961849"/>
    <w:rsid w:val="00967B93"/>
    <w:rsid w:val="0097023E"/>
    <w:rsid w:val="00971552"/>
    <w:rsid w:val="00975AEC"/>
    <w:rsid w:val="009B58E4"/>
    <w:rsid w:val="009D090F"/>
    <w:rsid w:val="009F786B"/>
    <w:rsid w:val="00A02C02"/>
    <w:rsid w:val="00A058DB"/>
    <w:rsid w:val="00A203B3"/>
    <w:rsid w:val="00A218FF"/>
    <w:rsid w:val="00A31464"/>
    <w:rsid w:val="00A31B16"/>
    <w:rsid w:val="00A33613"/>
    <w:rsid w:val="00A34E68"/>
    <w:rsid w:val="00A36047"/>
    <w:rsid w:val="00A411B2"/>
    <w:rsid w:val="00A47A8D"/>
    <w:rsid w:val="00A600C2"/>
    <w:rsid w:val="00A626C4"/>
    <w:rsid w:val="00A93FC3"/>
    <w:rsid w:val="00AA3114"/>
    <w:rsid w:val="00AB1943"/>
    <w:rsid w:val="00AC6C7E"/>
    <w:rsid w:val="00AC776B"/>
    <w:rsid w:val="00AE15C8"/>
    <w:rsid w:val="00AE6385"/>
    <w:rsid w:val="00AF24AE"/>
    <w:rsid w:val="00AF253A"/>
    <w:rsid w:val="00B00781"/>
    <w:rsid w:val="00B11C72"/>
    <w:rsid w:val="00B22425"/>
    <w:rsid w:val="00B224F8"/>
    <w:rsid w:val="00B36C99"/>
    <w:rsid w:val="00B4158A"/>
    <w:rsid w:val="00B50E4B"/>
    <w:rsid w:val="00B51D27"/>
    <w:rsid w:val="00B6466C"/>
    <w:rsid w:val="00B722F3"/>
    <w:rsid w:val="00BA2625"/>
    <w:rsid w:val="00BB0337"/>
    <w:rsid w:val="00BB1B5D"/>
    <w:rsid w:val="00BB59C6"/>
    <w:rsid w:val="00BC22C7"/>
    <w:rsid w:val="00BD10FF"/>
    <w:rsid w:val="00BD195A"/>
    <w:rsid w:val="00C004A9"/>
    <w:rsid w:val="00C05511"/>
    <w:rsid w:val="00C07240"/>
    <w:rsid w:val="00C10153"/>
    <w:rsid w:val="00C1117D"/>
    <w:rsid w:val="00C14078"/>
    <w:rsid w:val="00C24A7B"/>
    <w:rsid w:val="00C255A4"/>
    <w:rsid w:val="00C261C5"/>
    <w:rsid w:val="00C67646"/>
    <w:rsid w:val="00C95158"/>
    <w:rsid w:val="00CA1237"/>
    <w:rsid w:val="00CA7076"/>
    <w:rsid w:val="00CE1E3D"/>
    <w:rsid w:val="00CE6F38"/>
    <w:rsid w:val="00CF7CB8"/>
    <w:rsid w:val="00D01C1F"/>
    <w:rsid w:val="00D053FA"/>
    <w:rsid w:val="00D1323C"/>
    <w:rsid w:val="00D15158"/>
    <w:rsid w:val="00D25223"/>
    <w:rsid w:val="00D43B52"/>
    <w:rsid w:val="00D44CDE"/>
    <w:rsid w:val="00D47BDB"/>
    <w:rsid w:val="00D57533"/>
    <w:rsid w:val="00D634C6"/>
    <w:rsid w:val="00D71587"/>
    <w:rsid w:val="00D73CA3"/>
    <w:rsid w:val="00DB188D"/>
    <w:rsid w:val="00DB3B7E"/>
    <w:rsid w:val="00DC3F0A"/>
    <w:rsid w:val="00DD0521"/>
    <w:rsid w:val="00DE289F"/>
    <w:rsid w:val="00E26AED"/>
    <w:rsid w:val="00E4180A"/>
    <w:rsid w:val="00E424EB"/>
    <w:rsid w:val="00E43115"/>
    <w:rsid w:val="00E43CE9"/>
    <w:rsid w:val="00E50283"/>
    <w:rsid w:val="00E60655"/>
    <w:rsid w:val="00E73AB8"/>
    <w:rsid w:val="00E87801"/>
    <w:rsid w:val="00E90A60"/>
    <w:rsid w:val="00E9347D"/>
    <w:rsid w:val="00EB712F"/>
    <w:rsid w:val="00ED47F7"/>
    <w:rsid w:val="00EE7E09"/>
    <w:rsid w:val="00EF2275"/>
    <w:rsid w:val="00EF31C6"/>
    <w:rsid w:val="00F0223C"/>
    <w:rsid w:val="00F106AD"/>
    <w:rsid w:val="00F115E2"/>
    <w:rsid w:val="00F21F8B"/>
    <w:rsid w:val="00F3235D"/>
    <w:rsid w:val="00F32393"/>
    <w:rsid w:val="00F52AC6"/>
    <w:rsid w:val="00F878BD"/>
    <w:rsid w:val="00F95589"/>
    <w:rsid w:val="00FB32AC"/>
    <w:rsid w:val="00FC7A13"/>
    <w:rsid w:val="00FD05EA"/>
    <w:rsid w:val="00FE08D9"/>
    <w:rsid w:val="00FE7401"/>
    <w:rsid w:val="00FE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4"/>
    <w:qFormat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affffff4">
    <w:name w:val="Таблица ярмарки знаний"/>
    <w:basedOn w:val="a5"/>
    <w:uiPriority w:val="99"/>
    <w:rsid w:val="002E7A97"/>
    <w:rPr>
      <w:rFonts w:eastAsiaTheme="minorHAnsi"/>
      <w:sz w:val="18"/>
      <w:szCs w:val="20"/>
    </w:rPr>
    <w:tblPr>
      <w:tblStyleRow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single" w:sz="4" w:space="0" w:color="3C76A6" w:themeColor="accent5"/>
          <w:insideV w:val="single" w:sz="4" w:space="0" w:color="3C76A6" w:themeColor="accent5"/>
          <w:tl2br w:val="nil"/>
          <w:tr2bl w:val="nil"/>
        </w:tcBorders>
        <w:shd w:val="clear" w:color="auto" w:fill="3C76A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81ADD1" w:themeColor="accent5" w:themeTint="99"/>
          <w:left w:val="single" w:sz="4" w:space="0" w:color="81ADD1" w:themeColor="accent5" w:themeTint="99"/>
          <w:bottom w:val="single" w:sz="4" w:space="0" w:color="81ADD1" w:themeColor="accent5" w:themeTint="99"/>
          <w:right w:val="single" w:sz="4" w:space="0" w:color="81ADD1" w:themeColor="accent5" w:themeTint="99"/>
          <w:insideH w:val="single" w:sz="4" w:space="0" w:color="81ADD1" w:themeColor="accent5" w:themeTint="99"/>
          <w:insideV w:val="single" w:sz="4" w:space="0" w:color="81ADD1" w:themeColor="accent5" w:themeTint="99"/>
          <w:tl2br w:val="nil"/>
          <w:tr2bl w:val="nil"/>
        </w:tcBorders>
        <w:shd w:val="clear" w:color="auto" w:fill="D5E3F0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0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5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9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vonina.alena@mail.ru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105;&#1085;&#1072;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2021-01-22T08:17:00Z</dcterms:created>
  <dcterms:modified xsi:type="dcterms:W3CDTF">2021-08-30T08:36:00Z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